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bidiVisual/>
        <w:tblW w:w="2127" w:type="dxa"/>
        <w:tblInd w:w="7195" w:type="dxa"/>
        <w:tblLayout w:type="fixed"/>
        <w:tblLook w:val="0000" w:firstRow="0" w:lastRow="0" w:firstColumn="0" w:lastColumn="0" w:noHBand="0" w:noVBand="0"/>
      </w:tblPr>
      <w:tblGrid>
        <w:gridCol w:w="2127"/>
      </w:tblGrid>
      <w:tr w:rsidR="003058B2" w:rsidTr="00CE4DDE">
        <w:tc>
          <w:tcPr>
            <w:tcW w:w="2127" w:type="dxa"/>
          </w:tcPr>
          <w:p w:rsidR="003058B2" w:rsidRPr="00BA62F1" w:rsidRDefault="003058B2" w:rsidP="00CE4DDE">
            <w:pPr>
              <w:rPr>
                <w:rFonts w:hint="cs"/>
                <w:sz w:val="26"/>
                <w:rtl/>
              </w:rPr>
            </w:pPr>
          </w:p>
        </w:tc>
      </w:tr>
      <w:tr w:rsidR="003058B2" w:rsidTr="00CE4DDE">
        <w:trPr>
          <w:trHeight w:val="310"/>
        </w:trPr>
        <w:tc>
          <w:tcPr>
            <w:tcW w:w="2127" w:type="dxa"/>
          </w:tcPr>
          <w:p w:rsidR="003058B2" w:rsidRDefault="003058B2" w:rsidP="00CE4DDE">
            <w:pPr>
              <w:jc w:val="both"/>
              <w:rPr>
                <w:rFonts w:hint="cs"/>
                <w:sz w:val="26"/>
                <w:rtl/>
              </w:rPr>
            </w:pPr>
          </w:p>
        </w:tc>
      </w:tr>
      <w:tr w:rsidR="003058B2" w:rsidTr="00CE4DDE">
        <w:tc>
          <w:tcPr>
            <w:tcW w:w="2127" w:type="dxa"/>
          </w:tcPr>
          <w:p w:rsidR="003058B2" w:rsidRDefault="003058B2" w:rsidP="00CE4DDE">
            <w:pPr>
              <w:rPr>
                <w:rFonts w:hint="cs"/>
                <w:rtl/>
              </w:rPr>
            </w:pPr>
            <w:r>
              <w:rPr>
                <w:rFonts w:hint="eastAsia"/>
                <w:rtl/>
              </w:rPr>
              <w:t>‏‏</w:t>
            </w:r>
            <w:r>
              <w:rPr>
                <w:rtl/>
              </w:rPr>
              <w:t>14/09/2017</w:t>
            </w:r>
            <w:r>
              <w:rPr>
                <w:rFonts w:hint="eastAsia"/>
                <w:rtl/>
              </w:rPr>
              <w:t>‏</w:t>
            </w:r>
          </w:p>
          <w:p w:rsidR="003058B2" w:rsidRPr="001836CF" w:rsidRDefault="003058B2" w:rsidP="00CE4DDE">
            <w:pPr>
              <w:rPr>
                <w:rtl/>
              </w:rPr>
            </w:pPr>
            <w:r>
              <w:rPr>
                <w:rFonts w:hint="eastAsia"/>
                <w:rtl/>
              </w:rPr>
              <w:t>כ</w:t>
            </w:r>
            <w:r>
              <w:rPr>
                <w:rtl/>
              </w:rPr>
              <w:t>"ג/אלול/תשע"ז</w:t>
            </w:r>
          </w:p>
        </w:tc>
      </w:tr>
      <w:tr w:rsidR="003058B2" w:rsidTr="00CE4DDE">
        <w:tc>
          <w:tcPr>
            <w:tcW w:w="2127" w:type="dxa"/>
          </w:tcPr>
          <w:p w:rsidR="003058B2" w:rsidRDefault="003058B2" w:rsidP="00CE4DDE">
            <w:pPr>
              <w:jc w:val="both"/>
              <w:rPr>
                <w:sz w:val="26"/>
                <w:rtl/>
              </w:rPr>
            </w:pPr>
          </w:p>
        </w:tc>
      </w:tr>
    </w:tbl>
    <w:p w:rsidR="003058B2" w:rsidRDefault="003058B2" w:rsidP="003058B2">
      <w:pPr>
        <w:jc w:val="right"/>
        <w:rPr>
          <w:sz w:val="28"/>
          <w:szCs w:val="28"/>
          <w:rtl/>
        </w:rPr>
      </w:pPr>
    </w:p>
    <w:p w:rsidR="003058B2" w:rsidRDefault="003058B2" w:rsidP="003058B2">
      <w:pPr>
        <w:rPr>
          <w:rFonts w:hint="cs"/>
          <w:rtl/>
        </w:rPr>
      </w:pPr>
      <w:r>
        <w:rPr>
          <w:rtl/>
        </w:rPr>
        <w:t>לכבוד</w:t>
      </w: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>ד"ר שמואל קרון</w:t>
      </w: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 xml:space="preserve">מנהל המרכז לבריאות הנפש </w:t>
      </w:r>
    </w:p>
    <w:p w:rsidR="003058B2" w:rsidRPr="00A03D65" w:rsidRDefault="003058B2" w:rsidP="003058B2">
      <w:pPr>
        <w:rPr>
          <w:rFonts w:hint="cs"/>
          <w:u w:val="single"/>
          <w:rtl/>
        </w:rPr>
      </w:pPr>
      <w:r>
        <w:rPr>
          <w:rFonts w:hint="cs"/>
          <w:u w:val="single"/>
          <w:rtl/>
        </w:rPr>
        <w:t>שלוות</w:t>
      </w:r>
      <w:r w:rsidRPr="00A03D65">
        <w:rPr>
          <w:rFonts w:hint="cs"/>
          <w:u w:val="single"/>
          <w:rtl/>
        </w:rPr>
        <w:t>ה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>ד.נ.,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>שלום רב,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jc w:val="center"/>
        <w:rPr>
          <w:rFonts w:hint="cs"/>
          <w:u w:val="single"/>
          <w:rtl/>
        </w:rPr>
      </w:pPr>
      <w:r w:rsidRPr="00A03D65">
        <w:rPr>
          <w:rFonts w:hint="cs"/>
          <w:u w:val="single"/>
          <w:rtl/>
        </w:rPr>
        <w:t>הנדון: דוח</w:t>
      </w:r>
      <w:r>
        <w:rPr>
          <w:rFonts w:hint="cs"/>
          <w:u w:val="single"/>
          <w:rtl/>
        </w:rPr>
        <w:t>ות</w:t>
      </w:r>
      <w:r w:rsidRPr="00A03D65">
        <w:rPr>
          <w:rFonts w:hint="cs"/>
          <w:u w:val="single"/>
          <w:rtl/>
        </w:rPr>
        <w:t xml:space="preserve"> בקרה </w:t>
      </w:r>
      <w:r>
        <w:rPr>
          <w:rFonts w:hint="cs"/>
          <w:u w:val="single"/>
          <w:rtl/>
        </w:rPr>
        <w:t xml:space="preserve">שנערכה </w:t>
      </w:r>
      <w:r w:rsidRPr="00A03D65">
        <w:rPr>
          <w:rFonts w:hint="cs"/>
          <w:u w:val="single"/>
          <w:rtl/>
        </w:rPr>
        <w:t xml:space="preserve">במרכז לבריאות הנפש </w:t>
      </w:r>
      <w:r>
        <w:rPr>
          <w:rFonts w:hint="cs"/>
          <w:u w:val="single"/>
          <w:rtl/>
        </w:rPr>
        <w:t>שלוותה בתאריך 07.08.2017</w:t>
      </w: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 xml:space="preserve"> </w:t>
      </w: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 xml:space="preserve">מצ"ב דוחות הבקרה הבאים: סיעוד, עו"ס, ריפוי בעיסוק, תזונה, בריאות השן, בקרת מחלקה א' ודו"ח כללי. 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  <w:r>
        <w:rPr>
          <w:rFonts w:hint="cs"/>
          <w:rtl/>
        </w:rPr>
        <w:t>בכל אחד מהדוחות קיימים סיכומים והמלצות. נודה להתייחסותך וליישו</w:t>
      </w:r>
      <w:r>
        <w:rPr>
          <w:rFonts w:hint="eastAsia"/>
          <w:rtl/>
        </w:rPr>
        <w:t>ם</w:t>
      </w:r>
      <w:r>
        <w:rPr>
          <w:rFonts w:hint="cs"/>
          <w:rtl/>
        </w:rPr>
        <w:t xml:space="preserve"> ההמלצות. 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  <w:r>
        <w:rPr>
          <w:rtl/>
        </w:rPr>
        <w:t>בכבוד רב,</w:t>
      </w:r>
    </w:p>
    <w:p w:rsidR="003058B2" w:rsidRDefault="003058B2" w:rsidP="003058B2">
      <w:pPr>
        <w:rPr>
          <w:rFonts w:hint="cs"/>
          <w:rtl/>
        </w:rPr>
      </w:pPr>
    </w:p>
    <w:p w:rsidR="003058B2" w:rsidRPr="00013DF8" w:rsidRDefault="003058B2" w:rsidP="003058B2">
      <w:pPr>
        <w:rPr>
          <w:rFonts w:hint="cs"/>
          <w:rtl/>
        </w:rPr>
      </w:pPr>
      <w:r w:rsidRPr="00013DF8">
        <w:rPr>
          <w:rFonts w:hint="cs"/>
          <w:rtl/>
        </w:rPr>
        <w:t xml:space="preserve">ד"ר מ. לבן                                                              רינה שמש                                                                      </w:t>
      </w:r>
    </w:p>
    <w:p w:rsidR="003058B2" w:rsidRPr="00013DF8" w:rsidRDefault="003058B2" w:rsidP="003058B2">
      <w:pPr>
        <w:rPr>
          <w:rFonts w:hint="cs"/>
          <w:rtl/>
        </w:rPr>
      </w:pPr>
      <w:r w:rsidRPr="00013DF8">
        <w:rPr>
          <w:rFonts w:hint="cs"/>
          <w:rtl/>
        </w:rPr>
        <w:t>פסיכיאטרית מחוזית                                             אחות, ע/ פסיכיאטר</w:t>
      </w:r>
      <w:r>
        <w:rPr>
          <w:rFonts w:hint="cs"/>
          <w:rtl/>
        </w:rPr>
        <w:t>ית</w:t>
      </w:r>
      <w:r w:rsidRPr="00013DF8">
        <w:rPr>
          <w:rFonts w:hint="cs"/>
          <w:rtl/>
        </w:rPr>
        <w:t xml:space="preserve"> מחוזי</w:t>
      </w:r>
      <w:r>
        <w:rPr>
          <w:rFonts w:hint="cs"/>
          <w:rtl/>
        </w:rPr>
        <w:t>ת</w:t>
      </w:r>
      <w:r w:rsidRPr="00013DF8">
        <w:rPr>
          <w:rFonts w:hint="cs"/>
          <w:rtl/>
        </w:rPr>
        <w:t xml:space="preserve"> לבקרה                               </w:t>
      </w:r>
    </w:p>
    <w:p w:rsidR="003058B2" w:rsidRPr="002B7E0B" w:rsidRDefault="003058B2" w:rsidP="003058B2">
      <w:pPr>
        <w:rPr>
          <w:rFonts w:hint="cs"/>
          <w:rtl/>
        </w:rPr>
      </w:pPr>
      <w:r w:rsidRPr="00013DF8">
        <w:rPr>
          <w:rFonts w:hint="cs"/>
          <w:rtl/>
        </w:rPr>
        <w:t>מחוז מרכז                                                             מחוז מרכז</w:t>
      </w:r>
    </w:p>
    <w:p w:rsidR="003058B2" w:rsidRDefault="003058B2" w:rsidP="003058B2">
      <w:pPr>
        <w:rPr>
          <w:rFonts w:hint="cs"/>
          <w:rtl/>
        </w:rPr>
      </w:pPr>
    </w:p>
    <w:p w:rsidR="003058B2" w:rsidRDefault="003058B2" w:rsidP="003058B2">
      <w:pPr>
        <w:rPr>
          <w:rFonts w:hint="cs"/>
          <w:rtl/>
        </w:rPr>
      </w:pPr>
    </w:p>
    <w:p w:rsidR="003058B2" w:rsidRPr="00291025" w:rsidRDefault="003058B2" w:rsidP="003058B2">
      <w:pPr>
        <w:rPr>
          <w:rFonts w:hint="cs"/>
          <w:rtl/>
        </w:rPr>
      </w:pPr>
    </w:p>
    <w:p w:rsidR="00133489" w:rsidRDefault="00133489">
      <w:bookmarkStart w:id="0" w:name="_GoBack"/>
      <w:bookmarkEnd w:id="0"/>
    </w:p>
    <w:sectPr w:rsidR="00133489" w:rsidSect="009662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8B2" w:rsidRDefault="003058B2" w:rsidP="00D73202">
      <w:r>
        <w:separator/>
      </w:r>
    </w:p>
  </w:endnote>
  <w:endnote w:type="continuationSeparator" w:id="0">
    <w:p w:rsidR="003058B2" w:rsidRDefault="003058B2" w:rsidP="00D73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8A" w:rsidRDefault="00B337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1300" w:type="dxa"/>
      <w:tblInd w:w="-1312" w:type="dxa"/>
      <w:tblBorders>
        <w:top w:val="single" w:sz="12" w:space="0" w:color="auto"/>
      </w:tblBorders>
      <w:tblLook w:val="04A0" w:firstRow="1" w:lastRow="0" w:firstColumn="1" w:lastColumn="0" w:noHBand="0" w:noVBand="1"/>
    </w:tblPr>
    <w:tblGrid>
      <w:gridCol w:w="5190"/>
      <w:gridCol w:w="6110"/>
    </w:tblGrid>
    <w:tr w:rsidR="00D73202" w:rsidRPr="008A70DB" w:rsidTr="003F053B">
      <w:trPr>
        <w:trHeight w:val="67"/>
      </w:trPr>
      <w:tc>
        <w:tcPr>
          <w:tcW w:w="5190" w:type="dxa"/>
          <w:tcBorders>
            <w:top w:val="single" w:sz="4" w:space="0" w:color="auto"/>
            <w:right w:val="nil"/>
          </w:tcBorders>
          <w:hideMark/>
        </w:tcPr>
        <w:p w:rsidR="00D73202" w:rsidRDefault="00D73202" w:rsidP="003F053B">
          <w:pPr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</w:pPr>
          <w:r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לשכת </w:t>
          </w:r>
          <w:r w:rsidR="008D1485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ה</w:t>
          </w:r>
          <w:r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בריאות </w:t>
          </w:r>
          <w:r w:rsidR="008D1485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ה</w:t>
          </w:r>
          <w:r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מחוז</w:t>
          </w:r>
          <w:r w:rsidR="008D1485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ית,</w:t>
          </w:r>
          <w:r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מרכז</w:t>
          </w:r>
          <w:r w:rsidR="00FA5F3C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</w:t>
          </w:r>
        </w:p>
        <w:p w:rsidR="00966283" w:rsidRPr="00FF619B" w:rsidRDefault="00FA5F3C" w:rsidP="00B3378A">
          <w:pPr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</w:pP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  <w:t xml:space="preserve">כתובת: </w:t>
          </w:r>
          <w:r w:rsidR="00B3378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קריית הממשלה</w:t>
          </w:r>
          <w:r w:rsidR="004A1DC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,</w:t>
          </w:r>
          <w:r w:rsidR="00B3378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הרצל 91, רמלה, </w:t>
          </w:r>
          <w:r w:rsidR="008D1485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7243003</w:t>
          </w:r>
        </w:p>
      </w:tc>
      <w:tc>
        <w:tcPr>
          <w:tcW w:w="6110" w:type="dxa"/>
          <w:tcBorders>
            <w:top w:val="single" w:sz="4" w:space="0" w:color="auto"/>
            <w:left w:val="nil"/>
            <w:bottom w:val="nil"/>
            <w:right w:val="nil"/>
          </w:tcBorders>
          <w:hideMark/>
        </w:tcPr>
        <w:p w:rsidR="00D73202" w:rsidRPr="00A2324F" w:rsidRDefault="00A2324F" w:rsidP="003F053B">
          <w:pPr>
            <w:jc w:val="right"/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</w:pPr>
          <w:r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District Health Office</w:t>
          </w:r>
          <w:r w:rsidR="008D1485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, Center</w:t>
          </w:r>
        </w:p>
        <w:p w:rsidR="00D73202" w:rsidRPr="00966283" w:rsidRDefault="008E0F2A" w:rsidP="003F053B">
          <w:pPr>
            <w:jc w:val="right"/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</w:pP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Address: </w:t>
          </w:r>
          <w:r w:rsidR="004A1DCA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91</w:t>
          </w:r>
          <w:r w:rsidR="00FA5F3C"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 </w:t>
          </w:r>
          <w:proofErr w:type="spellStart"/>
          <w:r w:rsidR="004A1DCA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Hertzel</w:t>
          </w:r>
          <w:proofErr w:type="spellEnd"/>
          <w:r w:rsidR="004A1DCA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 </w:t>
          </w:r>
          <w:r w:rsidR="00FA5F3C"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St., </w:t>
          </w:r>
          <w:proofErr w:type="spellStart"/>
          <w:r w:rsidR="00FA5F3C"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Ramla</w:t>
          </w:r>
          <w:proofErr w:type="spellEnd"/>
          <w:r w:rsidR="00FA5F3C"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,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 </w:t>
          </w:r>
          <w:r w:rsidR="008D1485" w:rsidRPr="008D1485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7243003</w:t>
          </w:r>
        </w:p>
      </w:tc>
    </w:tr>
    <w:tr w:rsidR="00D73202" w:rsidRPr="008A70DB" w:rsidTr="003F053B">
      <w:trPr>
        <w:trHeight w:val="468"/>
      </w:trPr>
      <w:tc>
        <w:tcPr>
          <w:tcW w:w="5190" w:type="dxa"/>
          <w:tcBorders>
            <w:right w:val="nil"/>
          </w:tcBorders>
          <w:hideMark/>
        </w:tcPr>
        <w:p w:rsidR="00D73202" w:rsidRPr="00FF619B" w:rsidRDefault="00D73202" w:rsidP="003F053B">
          <w:pPr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</w:pPr>
          <w:r w:rsidRPr="008A70D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  <w:t>טל: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  <w:t xml:space="preserve">  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08-</w:t>
          </w:r>
          <w:r w:rsidR="004A1DC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9788660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</w:t>
          </w:r>
          <w:r w:rsidR="003F053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</w:t>
          </w:r>
          <w:r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</w:t>
          </w:r>
          <w:r w:rsidRPr="008A70D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  <w:t>פקס: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  <w:rtl/>
            </w:rPr>
            <w:t xml:space="preserve"> 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08-</w:t>
          </w:r>
          <w:r w:rsidR="004A1DC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9788600</w:t>
          </w:r>
        </w:p>
      </w:tc>
      <w:tc>
        <w:tcPr>
          <w:tcW w:w="6110" w:type="dxa"/>
          <w:tcBorders>
            <w:top w:val="nil"/>
            <w:left w:val="nil"/>
            <w:bottom w:val="nil"/>
            <w:right w:val="nil"/>
          </w:tcBorders>
          <w:hideMark/>
        </w:tcPr>
        <w:p w:rsidR="00D73202" w:rsidRPr="00FF619B" w:rsidRDefault="00D73202" w:rsidP="003F053B">
          <w:pPr>
            <w:tabs>
              <w:tab w:val="center" w:pos="4153"/>
              <w:tab w:val="right" w:pos="10772"/>
            </w:tabs>
            <w:bidi w:val="0"/>
            <w:ind w:left="-1"/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</w:pPr>
          <w:r w:rsidRPr="008A70D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Tel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: 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08-9</w:t>
          </w:r>
          <w:r w:rsidR="004A1DC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788660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 xml:space="preserve"> 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   </w:t>
          </w:r>
          <w:r w:rsidRPr="008A70D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>Fax</w:t>
          </w:r>
          <w:r w:rsidRPr="00FF619B">
            <w:rPr>
              <w:rFonts w:ascii="Arial" w:eastAsia="Calibri" w:hAnsi="Arial" w:cs="Arial"/>
              <w:b/>
              <w:bCs/>
              <w:color w:val="003266"/>
              <w:sz w:val="20"/>
              <w:szCs w:val="20"/>
            </w:rPr>
            <w:t xml:space="preserve">: </w:t>
          </w:r>
          <w:r w:rsidR="008E0F2A" w:rsidRPr="00FF619B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08-9</w:t>
          </w:r>
          <w:r w:rsidR="004A1DCA">
            <w:rPr>
              <w:rFonts w:ascii="Arial" w:eastAsia="Calibri" w:hAnsi="Arial" w:cs="Arial" w:hint="cs"/>
              <w:b/>
              <w:bCs/>
              <w:color w:val="003266"/>
              <w:sz w:val="20"/>
              <w:szCs w:val="20"/>
              <w:rtl/>
            </w:rPr>
            <w:t>788600</w:t>
          </w:r>
        </w:p>
      </w:tc>
    </w:tr>
  </w:tbl>
  <w:p w:rsidR="00D73202" w:rsidRDefault="00D73202" w:rsidP="008E0F2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8A" w:rsidRDefault="00B337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8B2" w:rsidRDefault="003058B2" w:rsidP="00D73202">
      <w:r>
        <w:separator/>
      </w:r>
    </w:p>
  </w:footnote>
  <w:footnote w:type="continuationSeparator" w:id="0">
    <w:p w:rsidR="003058B2" w:rsidRDefault="003058B2" w:rsidP="00D73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8A" w:rsidRDefault="00B337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E48" w:rsidRDefault="00483E48" w:rsidP="00483E48">
    <w:pPr>
      <w:spacing w:line="360" w:lineRule="auto"/>
      <w:jc w:val="center"/>
      <w:rPr>
        <w:b/>
        <w:bCs/>
        <w:sz w:val="20"/>
        <w:szCs w:val="32"/>
        <w:rtl/>
      </w:rPr>
    </w:pPr>
    <w:r>
      <w:rPr>
        <w:rFonts w:cs="Arial"/>
        <w:noProof/>
        <w:rtl/>
      </w:rPr>
      <w:drawing>
        <wp:anchor distT="0" distB="0" distL="114300" distR="114300" simplePos="0" relativeHeight="251658240" behindDoc="1" locked="0" layoutInCell="1" allowOverlap="1" wp14:anchorId="0CE07ACB" wp14:editId="1AD387B4">
          <wp:simplePos x="0" y="0"/>
          <wp:positionH relativeFrom="column">
            <wp:posOffset>-923925</wp:posOffset>
          </wp:positionH>
          <wp:positionV relativeFrom="paragraph">
            <wp:posOffset>-135890</wp:posOffset>
          </wp:positionV>
          <wp:extent cx="7077075" cy="1885950"/>
          <wp:effectExtent l="0" t="0" r="9525" b="0"/>
          <wp:wrapNone/>
          <wp:docPr id="2" name="תמונה 2" descr="C:\Users\yael.m\AppData\Local\Microsoft\Windows\Temporary Internet Files\Content.Outlook\CM32I1Q4\לשכת בריאות מחוזית מרכז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yael.m\AppData\Local\Microsoft\Windows\Temporary Internet Files\Content.Outlook\CM32I1Q4\לשכת בריאות מחוזית מרכז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7075" cy="1885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83E48" w:rsidRDefault="00483E48" w:rsidP="00483E48">
    <w:pPr>
      <w:spacing w:line="360" w:lineRule="auto"/>
      <w:jc w:val="center"/>
      <w:rPr>
        <w:b/>
        <w:bCs/>
        <w:sz w:val="20"/>
        <w:szCs w:val="32"/>
        <w:rtl/>
      </w:rPr>
    </w:pPr>
  </w:p>
  <w:p w:rsidR="00483E48" w:rsidRDefault="00483E48" w:rsidP="00483E48">
    <w:pPr>
      <w:spacing w:line="360" w:lineRule="auto"/>
      <w:jc w:val="center"/>
      <w:rPr>
        <w:b/>
        <w:bCs/>
        <w:sz w:val="20"/>
        <w:szCs w:val="32"/>
        <w:rtl/>
      </w:rPr>
    </w:pPr>
  </w:p>
  <w:p w:rsidR="00483E48" w:rsidRDefault="00483E48" w:rsidP="00483E48">
    <w:pPr>
      <w:spacing w:line="360" w:lineRule="auto"/>
      <w:jc w:val="center"/>
      <w:rPr>
        <w:b/>
        <w:bCs/>
        <w:sz w:val="20"/>
        <w:szCs w:val="32"/>
        <w:rtl/>
      </w:rPr>
    </w:pPr>
  </w:p>
  <w:p w:rsidR="00483E48" w:rsidRPr="00483E48" w:rsidRDefault="00483E48" w:rsidP="00483E48">
    <w:pPr>
      <w:spacing w:line="360" w:lineRule="auto"/>
      <w:jc w:val="center"/>
      <w:rPr>
        <w:b/>
        <w:bCs/>
        <w:sz w:val="20"/>
        <w:szCs w:val="28"/>
        <w:rtl/>
      </w:rPr>
    </w:pPr>
    <w:r w:rsidRPr="00483E48">
      <w:rPr>
        <w:b/>
        <w:bCs/>
        <w:sz w:val="20"/>
        <w:szCs w:val="32"/>
        <w:rtl/>
      </w:rPr>
      <w:t>לשכת  הפסיכיאטר  המחוזי</w:t>
    </w:r>
    <w:r w:rsidRPr="00483E48">
      <w:rPr>
        <w:b/>
        <w:bCs/>
        <w:sz w:val="20"/>
        <w:szCs w:val="28"/>
        <w:rtl/>
      </w:rPr>
      <w:t xml:space="preserve"> </w:t>
    </w:r>
  </w:p>
  <w:p w:rsidR="00483E48" w:rsidRPr="00483E48" w:rsidRDefault="00483E48" w:rsidP="00483E48">
    <w:pPr>
      <w:jc w:val="center"/>
      <w:rPr>
        <w:b/>
        <w:bCs/>
        <w:sz w:val="20"/>
        <w:rtl/>
      </w:rPr>
    </w:pPr>
    <w:r w:rsidRPr="00483E48">
      <w:rPr>
        <w:b/>
        <w:bCs/>
        <w:sz w:val="20"/>
        <w:szCs w:val="24"/>
        <w:rtl/>
      </w:rPr>
      <w:t xml:space="preserve">טל': 08-9788617  08-9788616 פקס: </w:t>
    </w:r>
    <w:r w:rsidRPr="00483E48">
      <w:rPr>
        <w:rFonts w:hint="cs"/>
        <w:b/>
        <w:bCs/>
        <w:sz w:val="20"/>
        <w:szCs w:val="24"/>
        <w:rtl/>
      </w:rPr>
      <w:t>02-6473955</w:t>
    </w:r>
  </w:p>
  <w:p w:rsidR="00D73202" w:rsidRDefault="00D7320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78A" w:rsidRDefault="00B337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8B2"/>
    <w:rsid w:val="00103F56"/>
    <w:rsid w:val="00133489"/>
    <w:rsid w:val="00274F53"/>
    <w:rsid w:val="003058B2"/>
    <w:rsid w:val="003F053B"/>
    <w:rsid w:val="00483E48"/>
    <w:rsid w:val="004A1DCA"/>
    <w:rsid w:val="0065011D"/>
    <w:rsid w:val="006E52D7"/>
    <w:rsid w:val="008D1485"/>
    <w:rsid w:val="008E0F2A"/>
    <w:rsid w:val="00966283"/>
    <w:rsid w:val="009B4EE5"/>
    <w:rsid w:val="00A2324F"/>
    <w:rsid w:val="00AF6EE7"/>
    <w:rsid w:val="00B3378A"/>
    <w:rsid w:val="00D73202"/>
    <w:rsid w:val="00F650BC"/>
    <w:rsid w:val="00FA5F3C"/>
    <w:rsid w:val="00FF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8B2"/>
    <w:pPr>
      <w:bidi/>
      <w:spacing w:after="0" w:line="240" w:lineRule="auto"/>
    </w:pPr>
    <w:rPr>
      <w:rFonts w:ascii="Times New Roman" w:eastAsia="Times New Roman" w:hAnsi="Times New Roman" w:cs="David"/>
      <w:sz w:val="24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320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4">
    <w:name w:val="כותרת עליונה תו"/>
    <w:basedOn w:val="a0"/>
    <w:link w:val="a3"/>
    <w:uiPriority w:val="99"/>
    <w:rsid w:val="00D73202"/>
  </w:style>
  <w:style w:type="paragraph" w:styleId="a5">
    <w:name w:val="footer"/>
    <w:basedOn w:val="a"/>
    <w:link w:val="a6"/>
    <w:uiPriority w:val="99"/>
    <w:unhideWhenUsed/>
    <w:rsid w:val="00D7320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6">
    <w:name w:val="כותרת תחתונה תו"/>
    <w:basedOn w:val="a0"/>
    <w:link w:val="a5"/>
    <w:uiPriority w:val="99"/>
    <w:rsid w:val="00D73202"/>
  </w:style>
  <w:style w:type="paragraph" w:styleId="a7">
    <w:name w:val="Balloon Text"/>
    <w:basedOn w:val="a"/>
    <w:link w:val="a8"/>
    <w:uiPriority w:val="99"/>
    <w:semiHidden/>
    <w:unhideWhenUsed/>
    <w:rsid w:val="00D73202"/>
    <w:rPr>
      <w:rFonts w:ascii="Tahoma" w:eastAsiaTheme="minorHAnsi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732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8B2"/>
    <w:pPr>
      <w:bidi/>
      <w:spacing w:after="0" w:line="240" w:lineRule="auto"/>
    </w:pPr>
    <w:rPr>
      <w:rFonts w:ascii="Times New Roman" w:eastAsia="Times New Roman" w:hAnsi="Times New Roman" w:cs="David"/>
      <w:sz w:val="24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320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4">
    <w:name w:val="כותרת עליונה תו"/>
    <w:basedOn w:val="a0"/>
    <w:link w:val="a3"/>
    <w:uiPriority w:val="99"/>
    <w:rsid w:val="00D73202"/>
  </w:style>
  <w:style w:type="paragraph" w:styleId="a5">
    <w:name w:val="footer"/>
    <w:basedOn w:val="a"/>
    <w:link w:val="a6"/>
    <w:uiPriority w:val="99"/>
    <w:unhideWhenUsed/>
    <w:rsid w:val="00D73202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6">
    <w:name w:val="כותרת תחתונה תו"/>
    <w:basedOn w:val="a0"/>
    <w:link w:val="a5"/>
    <w:uiPriority w:val="99"/>
    <w:rsid w:val="00D73202"/>
  </w:style>
  <w:style w:type="paragraph" w:styleId="a7">
    <w:name w:val="Balloon Text"/>
    <w:basedOn w:val="a"/>
    <w:link w:val="a8"/>
    <w:uiPriority w:val="99"/>
    <w:semiHidden/>
    <w:unhideWhenUsed/>
    <w:rsid w:val="00D73202"/>
    <w:rPr>
      <w:rFonts w:ascii="Tahoma" w:eastAsiaTheme="minorHAnsi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732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ina.Shemesh\Desktop\&#1500;&#1493;&#1490;&#1493;%20&#1499;&#1508;&#1493;&#1500;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לוגו כפול</Template>
  <TotalTime>0</TotalTime>
  <Pages>1</Pages>
  <Words>121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MOH Merkaz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רינה שמש</dc:creator>
  <cp:lastModifiedBy>רינה שמש</cp:lastModifiedBy>
  <cp:revision>1</cp:revision>
  <cp:lastPrinted>2017-01-15T13:13:00Z</cp:lastPrinted>
  <dcterms:created xsi:type="dcterms:W3CDTF">2017-09-14T07:55:00Z</dcterms:created>
  <dcterms:modified xsi:type="dcterms:W3CDTF">2017-09-14T07:55:00Z</dcterms:modified>
</cp:coreProperties>
</file>